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BD7" w:rsidRPr="00027AF3" w:rsidRDefault="007C4BD7" w:rsidP="007C4BD7">
      <w:pPr>
        <w:rPr>
          <w:rFonts w:ascii="Univers" w:hAnsi="Univers"/>
        </w:rPr>
      </w:pPr>
      <w:r w:rsidRPr="00027AF3">
        <w:rPr>
          <w:rFonts w:ascii="Univers" w:hAnsi="Univers"/>
        </w:rPr>
        <w:t>24</w:t>
      </w:r>
      <w:r w:rsidRPr="00027AF3">
        <w:rPr>
          <w:rFonts w:ascii="Univers" w:hAnsi="Univers"/>
          <w:vertAlign w:val="superscript"/>
        </w:rPr>
        <w:t>th</w:t>
      </w:r>
      <w:r w:rsidRPr="00027AF3">
        <w:rPr>
          <w:rFonts w:ascii="Univers" w:hAnsi="Univers"/>
        </w:rPr>
        <w:t xml:space="preserve"> August 2020</w:t>
      </w:r>
    </w:p>
    <w:p w:rsidR="007C4BD7" w:rsidRPr="00027AF3" w:rsidRDefault="007C4BD7" w:rsidP="007C4BD7">
      <w:pPr>
        <w:rPr>
          <w:rFonts w:ascii="Univers" w:hAnsi="Univers"/>
        </w:rPr>
      </w:pPr>
      <w:r w:rsidRPr="00027AF3">
        <w:rPr>
          <w:rFonts w:ascii="Univers" w:hAnsi="Univers"/>
        </w:rPr>
        <w:t>REF:200820PDI/THI</w:t>
      </w:r>
    </w:p>
    <w:p w:rsidR="007C4BD7" w:rsidRPr="00027AF3" w:rsidRDefault="007C4BD7" w:rsidP="007C4BD7">
      <w:pPr>
        <w:rPr>
          <w:rFonts w:ascii="Univers" w:hAnsi="Univers"/>
        </w:rPr>
      </w:pPr>
      <w:r w:rsidRPr="00027AF3">
        <w:rPr>
          <w:rFonts w:ascii="Univers" w:hAnsi="Univers"/>
        </w:rPr>
        <w:t>Dear Parent/C</w:t>
      </w:r>
      <w:r w:rsidRPr="00027AF3">
        <w:rPr>
          <w:rFonts w:ascii="Univers" w:hAnsi="Univers"/>
        </w:rPr>
        <w:t>arer,</w:t>
      </w:r>
    </w:p>
    <w:p w:rsidR="007C4BD7" w:rsidRPr="00027AF3" w:rsidRDefault="007C4BD7" w:rsidP="007C4BD7">
      <w:pPr>
        <w:jc w:val="center"/>
        <w:rPr>
          <w:rFonts w:ascii="Univers" w:hAnsi="Univers"/>
          <w:b/>
        </w:rPr>
      </w:pPr>
      <w:r w:rsidRPr="00027AF3">
        <w:rPr>
          <w:rFonts w:ascii="Univers" w:hAnsi="Univers"/>
          <w:b/>
        </w:rPr>
        <w:t>RE: Update Letter August 2020</w:t>
      </w:r>
    </w:p>
    <w:p w:rsidR="007C4BD7" w:rsidRPr="00027AF3" w:rsidRDefault="007C4BD7" w:rsidP="007C4BD7">
      <w:pPr>
        <w:rPr>
          <w:rFonts w:ascii="Univers" w:hAnsi="Univers"/>
        </w:rPr>
      </w:pPr>
      <w:r w:rsidRPr="00027AF3">
        <w:rPr>
          <w:rFonts w:ascii="Univers" w:hAnsi="Univers"/>
        </w:rPr>
        <w:t>I write following a meeting of the Bradford Academy Trust Board to detail arrangements fo</w:t>
      </w:r>
      <w:r w:rsidRPr="00027AF3">
        <w:rPr>
          <w:rFonts w:ascii="Univers" w:hAnsi="Univers"/>
        </w:rPr>
        <w:t>r the return of all our learners</w:t>
      </w:r>
      <w:r w:rsidRPr="00027AF3">
        <w:rPr>
          <w:rFonts w:ascii="Univers" w:hAnsi="Univers"/>
        </w:rPr>
        <w:t xml:space="preserve"> in September.  The details are contained in separate letters for Primary phase and Secondary Phase learners and I would ask that you familiarise yourselves with these, particularly the start and end times for each year group and the guidance on being vigilant about sending your child to school should they have any symptoms that would suggest they may have coronavirus. </w:t>
      </w:r>
    </w:p>
    <w:p w:rsidR="007C4BD7" w:rsidRPr="00027AF3" w:rsidRDefault="007C4BD7" w:rsidP="007C4BD7">
      <w:pPr>
        <w:rPr>
          <w:rFonts w:ascii="Univers" w:hAnsi="Univers"/>
        </w:rPr>
      </w:pPr>
      <w:r w:rsidRPr="00027AF3">
        <w:rPr>
          <w:rFonts w:ascii="Univers" w:hAnsi="Univers"/>
        </w:rPr>
        <w:t xml:space="preserve">The main symptoms of the coronavirus are: </w:t>
      </w:r>
    </w:p>
    <w:p w:rsidR="007C4BD7" w:rsidRPr="00027AF3" w:rsidRDefault="007C4BD7" w:rsidP="007C4BD7">
      <w:pPr>
        <w:rPr>
          <w:rFonts w:ascii="Univers" w:hAnsi="Univers"/>
        </w:rPr>
      </w:pPr>
      <w:r w:rsidRPr="00027AF3">
        <w:rPr>
          <w:rFonts w:ascii="Univers" w:hAnsi="Univers"/>
        </w:rPr>
        <w:t>A high temperature</w:t>
      </w:r>
    </w:p>
    <w:p w:rsidR="007C4BD7" w:rsidRPr="00027AF3" w:rsidRDefault="007C4BD7" w:rsidP="007C4BD7">
      <w:pPr>
        <w:rPr>
          <w:rFonts w:ascii="Univers" w:hAnsi="Univers"/>
        </w:rPr>
      </w:pPr>
      <w:r w:rsidRPr="00027AF3">
        <w:rPr>
          <w:rFonts w:ascii="Univers" w:hAnsi="Univers"/>
        </w:rPr>
        <w:t xml:space="preserve">A new, continuous </w:t>
      </w:r>
      <w:r w:rsidR="00D80FBB" w:rsidRPr="00027AF3">
        <w:rPr>
          <w:rFonts w:ascii="Univers" w:hAnsi="Univers"/>
        </w:rPr>
        <w:t>cough- this means coughing a lot for more than an hour, or 3 or more coughing episodes in 24 hours</w:t>
      </w:r>
    </w:p>
    <w:p w:rsidR="00D80FBB" w:rsidRPr="00027AF3" w:rsidRDefault="00D80FBB" w:rsidP="007C4BD7">
      <w:pPr>
        <w:rPr>
          <w:rFonts w:ascii="Univers" w:hAnsi="Univers"/>
        </w:rPr>
      </w:pPr>
      <w:r w:rsidRPr="00027AF3">
        <w:rPr>
          <w:rFonts w:ascii="Univers" w:hAnsi="Univers"/>
        </w:rPr>
        <w:t>A loss of change to your sense of smell or taste- this means you’ve noticed you cannot smell or taste anything or thing</w:t>
      </w:r>
    </w:p>
    <w:p w:rsidR="00D8118F" w:rsidRPr="00027AF3" w:rsidRDefault="00D8118F" w:rsidP="007C4BD7">
      <w:pPr>
        <w:rPr>
          <w:rFonts w:ascii="Univers" w:hAnsi="Univers"/>
        </w:rPr>
      </w:pPr>
      <w:r w:rsidRPr="00027AF3">
        <w:rPr>
          <w:rFonts w:ascii="Univers" w:hAnsi="Univers"/>
        </w:rPr>
        <w:t>What to do if you have symptoms:</w:t>
      </w:r>
    </w:p>
    <w:p w:rsidR="00D8118F" w:rsidRPr="00027AF3" w:rsidRDefault="00D8118F" w:rsidP="007C4BD7">
      <w:pPr>
        <w:rPr>
          <w:rFonts w:ascii="Univers" w:hAnsi="Univers"/>
        </w:rPr>
      </w:pPr>
      <w:r w:rsidRPr="00027AF3">
        <w:rPr>
          <w:rFonts w:ascii="Univers" w:hAnsi="Univers"/>
        </w:rPr>
        <w:t>Get a test to check if you have Coronavirus as soon as possible</w:t>
      </w:r>
    </w:p>
    <w:p w:rsidR="00D8118F" w:rsidRPr="00027AF3" w:rsidRDefault="00D8118F" w:rsidP="007C4BD7">
      <w:pPr>
        <w:rPr>
          <w:rFonts w:ascii="Univers" w:hAnsi="Univers"/>
        </w:rPr>
      </w:pPr>
      <w:r w:rsidRPr="00027AF3">
        <w:rPr>
          <w:rFonts w:ascii="Univers" w:hAnsi="Univers"/>
        </w:rPr>
        <w:t xml:space="preserve">Stay home and do not have visitors until you get your test result- only leave your home to have a test. </w:t>
      </w:r>
    </w:p>
    <w:p w:rsidR="007C4BD7" w:rsidRPr="00027AF3" w:rsidRDefault="00D8118F" w:rsidP="007C4BD7">
      <w:pPr>
        <w:rPr>
          <w:rFonts w:ascii="Univers" w:hAnsi="Univers"/>
        </w:rPr>
      </w:pPr>
      <w:r w:rsidRPr="00027AF3">
        <w:rPr>
          <w:rFonts w:ascii="Univers" w:hAnsi="Univers"/>
        </w:rPr>
        <w:t>Anyone you live with, and anyone in your support bubble, must also stay at home until you get your result.</w:t>
      </w:r>
    </w:p>
    <w:p w:rsidR="007C4BD7" w:rsidRPr="00027AF3" w:rsidRDefault="007C4BD7" w:rsidP="007C4BD7">
      <w:pPr>
        <w:rPr>
          <w:rFonts w:ascii="Univers" w:hAnsi="Univers"/>
        </w:rPr>
      </w:pPr>
      <w:r w:rsidRPr="00027AF3">
        <w:rPr>
          <w:rFonts w:ascii="Univers" w:hAnsi="Univers"/>
        </w:rPr>
        <w:t xml:space="preserve">Our detailed planning follows the latest government guidance to minimise the risk of infection. We acknowledge that some aspects of our plan may be problematic for working parents, but unfortunately, staggered starts and maintaining bubbles are integral within the government guidance and </w:t>
      </w:r>
      <w:r w:rsidR="00027AF3" w:rsidRPr="00027AF3">
        <w:rPr>
          <w:rFonts w:ascii="Univers" w:hAnsi="Univers"/>
        </w:rPr>
        <w:t>something that</w:t>
      </w:r>
      <w:r w:rsidRPr="00027AF3">
        <w:rPr>
          <w:rFonts w:ascii="Univers" w:hAnsi="Univers"/>
        </w:rPr>
        <w:t xml:space="preserve"> we cannot modify or make exceptions for individual families. </w:t>
      </w:r>
    </w:p>
    <w:p w:rsidR="007C4BD7" w:rsidRPr="00027AF3" w:rsidRDefault="007C4BD7" w:rsidP="007C4BD7">
      <w:pPr>
        <w:rPr>
          <w:rFonts w:ascii="Univers" w:hAnsi="Univers"/>
        </w:rPr>
      </w:pPr>
      <w:r w:rsidRPr="00027AF3">
        <w:rPr>
          <w:rFonts w:ascii="Univers" w:hAnsi="Univers"/>
        </w:rPr>
        <w:t xml:space="preserve">Similarly, </w:t>
      </w:r>
      <w:r w:rsidR="00027AF3" w:rsidRPr="00027AF3">
        <w:rPr>
          <w:rFonts w:ascii="Univers" w:hAnsi="Univers"/>
        </w:rPr>
        <w:t>now</w:t>
      </w:r>
      <w:r w:rsidRPr="00027AF3">
        <w:rPr>
          <w:rFonts w:ascii="Univers" w:hAnsi="Univers"/>
        </w:rPr>
        <w:t>, we are not able to offer the usual “wraparound” care that we would ordinarily provide. This is because it would necessitate mixing of bubbles for both staff and students.  We will review this as we progress through the first half term.</w:t>
      </w:r>
    </w:p>
    <w:p w:rsidR="007C4BD7" w:rsidRPr="00027AF3" w:rsidRDefault="007C4BD7" w:rsidP="007C4BD7">
      <w:pPr>
        <w:rPr>
          <w:rFonts w:ascii="Univers" w:hAnsi="Univers"/>
        </w:rPr>
      </w:pPr>
      <w:r w:rsidRPr="00027AF3">
        <w:rPr>
          <w:rFonts w:ascii="Univers" w:hAnsi="Univers"/>
        </w:rPr>
        <w:t xml:space="preserve">As I explained in my previous communication to you, it is going to feel very different when children return in September.  However, we are excited about the prospect of seeing them </w:t>
      </w:r>
      <w:r w:rsidRPr="00027AF3">
        <w:rPr>
          <w:rFonts w:ascii="Univers" w:hAnsi="Univers"/>
        </w:rPr>
        <w:lastRenderedPageBreak/>
        <w:t xml:space="preserve">again and will ensure that we do everything to get them back into the habits and routines that will support learning. </w:t>
      </w:r>
    </w:p>
    <w:p w:rsidR="007C4BD7" w:rsidRPr="00027AF3" w:rsidRDefault="007C4BD7" w:rsidP="007C4BD7">
      <w:pPr>
        <w:rPr>
          <w:rFonts w:ascii="Univers" w:hAnsi="Univers"/>
        </w:rPr>
      </w:pPr>
      <w:r w:rsidRPr="00027AF3">
        <w:rPr>
          <w:rFonts w:ascii="Univers" w:hAnsi="Univers"/>
        </w:rPr>
        <w:t>You can support us by doing the following:</w:t>
      </w:r>
    </w:p>
    <w:p w:rsidR="007C4BD7" w:rsidRPr="00027AF3" w:rsidRDefault="007C4BD7" w:rsidP="007C4BD7">
      <w:pPr>
        <w:pStyle w:val="ListParagraph"/>
        <w:numPr>
          <w:ilvl w:val="0"/>
          <w:numId w:val="1"/>
        </w:numPr>
        <w:rPr>
          <w:rFonts w:ascii="Univers" w:hAnsi="Univers"/>
        </w:rPr>
      </w:pPr>
      <w:r w:rsidRPr="00027AF3">
        <w:rPr>
          <w:rFonts w:ascii="Univers" w:hAnsi="Univers"/>
        </w:rPr>
        <w:t>Ensure your child knows their start time and only arrives to school at the times designated for their year group – to do anything other will put others at risk.</w:t>
      </w:r>
    </w:p>
    <w:p w:rsidR="007C4BD7" w:rsidRPr="00027AF3" w:rsidRDefault="007C4BD7" w:rsidP="007C4BD7">
      <w:pPr>
        <w:pStyle w:val="ListParagraph"/>
        <w:numPr>
          <w:ilvl w:val="0"/>
          <w:numId w:val="1"/>
        </w:numPr>
        <w:rPr>
          <w:rFonts w:ascii="Univers" w:hAnsi="Univers"/>
        </w:rPr>
      </w:pPr>
      <w:r w:rsidRPr="00027AF3">
        <w:rPr>
          <w:rFonts w:ascii="Univers" w:hAnsi="Univers"/>
        </w:rPr>
        <w:t>Ensure your child has their own basic equipment so that the need to share or be loaned equipment is minimal</w:t>
      </w:r>
      <w:r w:rsidR="00027AF3" w:rsidRPr="00027AF3">
        <w:rPr>
          <w:rFonts w:ascii="Univers" w:hAnsi="Univers"/>
        </w:rPr>
        <w:t>.</w:t>
      </w:r>
    </w:p>
    <w:p w:rsidR="007C4BD7" w:rsidRPr="00027AF3" w:rsidRDefault="007C4BD7" w:rsidP="007C4BD7">
      <w:pPr>
        <w:pStyle w:val="ListParagraph"/>
        <w:numPr>
          <w:ilvl w:val="0"/>
          <w:numId w:val="1"/>
        </w:numPr>
        <w:rPr>
          <w:rFonts w:ascii="Univers" w:hAnsi="Univers"/>
        </w:rPr>
      </w:pPr>
      <w:r w:rsidRPr="00027AF3">
        <w:rPr>
          <w:rFonts w:ascii="Univers" w:hAnsi="Univers"/>
        </w:rPr>
        <w:t>Familiarise yourself with our electronic means of communication and check that we have the correct detail should we need to contact you in an emergency</w:t>
      </w:r>
      <w:r w:rsidR="00027AF3" w:rsidRPr="00027AF3">
        <w:rPr>
          <w:rFonts w:ascii="Univers" w:hAnsi="Univers"/>
        </w:rPr>
        <w:t>.</w:t>
      </w:r>
    </w:p>
    <w:p w:rsidR="007C4BD7" w:rsidRPr="00027AF3" w:rsidRDefault="007C4BD7" w:rsidP="007C4BD7">
      <w:pPr>
        <w:pStyle w:val="ListParagraph"/>
        <w:numPr>
          <w:ilvl w:val="0"/>
          <w:numId w:val="1"/>
        </w:numPr>
        <w:rPr>
          <w:rFonts w:ascii="Univers" w:hAnsi="Univers"/>
        </w:rPr>
      </w:pPr>
      <w:r w:rsidRPr="00027AF3">
        <w:rPr>
          <w:rFonts w:ascii="Univers" w:hAnsi="Univers"/>
        </w:rPr>
        <w:t>Use our electronic systems to top up payment cards for lunches so that we can minimise the use of cash machines and hence contact points for learners</w:t>
      </w:r>
      <w:r w:rsidR="00027AF3" w:rsidRPr="00027AF3">
        <w:rPr>
          <w:rFonts w:ascii="Univers" w:hAnsi="Univers"/>
        </w:rPr>
        <w:t>.</w:t>
      </w:r>
    </w:p>
    <w:p w:rsidR="007C4BD7" w:rsidRPr="00027AF3" w:rsidRDefault="007C4BD7" w:rsidP="007C4BD7">
      <w:pPr>
        <w:pStyle w:val="ListParagraph"/>
        <w:numPr>
          <w:ilvl w:val="0"/>
          <w:numId w:val="1"/>
        </w:numPr>
        <w:rPr>
          <w:rFonts w:ascii="Univers" w:hAnsi="Univers"/>
        </w:rPr>
      </w:pPr>
      <w:r w:rsidRPr="00027AF3">
        <w:rPr>
          <w:rFonts w:ascii="Univers" w:hAnsi="Univers"/>
        </w:rPr>
        <w:t>Keeping your child at home should they display any of the symptoms of coronavirus identified by the government, getting a test for your child and family and informing us of the result when this is complete</w:t>
      </w:r>
      <w:r w:rsidR="00027AF3" w:rsidRPr="00027AF3">
        <w:rPr>
          <w:rFonts w:ascii="Univers" w:hAnsi="Univers"/>
        </w:rPr>
        <w:t>.</w:t>
      </w:r>
    </w:p>
    <w:p w:rsidR="007C4BD7" w:rsidRPr="00027AF3" w:rsidRDefault="007C4BD7" w:rsidP="007C4BD7">
      <w:pPr>
        <w:pStyle w:val="ListParagraph"/>
        <w:numPr>
          <w:ilvl w:val="0"/>
          <w:numId w:val="1"/>
        </w:numPr>
        <w:rPr>
          <w:rFonts w:ascii="Univers" w:hAnsi="Univers"/>
        </w:rPr>
      </w:pPr>
      <w:r w:rsidRPr="00027AF3">
        <w:rPr>
          <w:rFonts w:ascii="Univers" w:hAnsi="Univers"/>
        </w:rPr>
        <w:t xml:space="preserve">Having in place arrangements for childcare in advance – should any bubble need to be closed due to a positive case of coronavirus in that bubble – this is </w:t>
      </w:r>
      <w:r w:rsidR="00027AF3" w:rsidRPr="00027AF3">
        <w:rPr>
          <w:rFonts w:ascii="Univers" w:hAnsi="Univers"/>
        </w:rPr>
        <w:t>important;</w:t>
      </w:r>
      <w:r w:rsidRPr="00027AF3">
        <w:rPr>
          <w:rFonts w:ascii="Univers" w:hAnsi="Univers"/>
        </w:rPr>
        <w:t xml:space="preserve"> as we may need to inform you of this without any notice (ie the night before a child is due in school).</w:t>
      </w:r>
    </w:p>
    <w:p w:rsidR="007C4BD7" w:rsidRPr="00027AF3" w:rsidRDefault="007C4BD7" w:rsidP="007C4BD7">
      <w:pPr>
        <w:pStyle w:val="ListParagraph"/>
        <w:numPr>
          <w:ilvl w:val="0"/>
          <w:numId w:val="1"/>
        </w:numPr>
        <w:rPr>
          <w:rFonts w:ascii="Univers" w:hAnsi="Univers"/>
        </w:rPr>
      </w:pPr>
      <w:r w:rsidRPr="00027AF3">
        <w:rPr>
          <w:rFonts w:ascii="Univers" w:hAnsi="Univers"/>
        </w:rPr>
        <w:t>Be prepared for any full or partial closure by making sure children have their login details and know how to access the virtual school.</w:t>
      </w:r>
    </w:p>
    <w:p w:rsidR="007C4BD7" w:rsidRPr="00027AF3" w:rsidRDefault="007C4BD7" w:rsidP="007C4BD7">
      <w:pPr>
        <w:rPr>
          <w:rFonts w:ascii="Univers" w:hAnsi="Univers"/>
        </w:rPr>
      </w:pPr>
      <w:r w:rsidRPr="00027AF3">
        <w:rPr>
          <w:rFonts w:ascii="Univers" w:hAnsi="Univers"/>
        </w:rPr>
        <w:t>We will be reviewing our protocols daily in the first instance and should we need to change any aspect of our delivery model, then we will communicate this with you via Weduc.</w:t>
      </w:r>
    </w:p>
    <w:p w:rsidR="007C4BD7" w:rsidRPr="00027AF3" w:rsidRDefault="007C4BD7" w:rsidP="007C4BD7">
      <w:pPr>
        <w:rPr>
          <w:rFonts w:ascii="Univers" w:hAnsi="Univers"/>
        </w:rPr>
      </w:pPr>
      <w:r w:rsidRPr="00027AF3">
        <w:rPr>
          <w:rFonts w:ascii="Univers" w:hAnsi="Univers"/>
        </w:rPr>
        <w:t xml:space="preserve">I thank you in advance for your support.  Together we can make sure our community remains safe and can begin to re-engage with </w:t>
      </w:r>
      <w:r w:rsidR="00027AF3" w:rsidRPr="00027AF3">
        <w:rPr>
          <w:rFonts w:ascii="Univers" w:hAnsi="Univers"/>
        </w:rPr>
        <w:t>face-to-face</w:t>
      </w:r>
      <w:r w:rsidRPr="00027AF3">
        <w:rPr>
          <w:rFonts w:ascii="Univers" w:hAnsi="Univers"/>
        </w:rPr>
        <w:t xml:space="preserve"> learning. </w:t>
      </w:r>
    </w:p>
    <w:p w:rsidR="007C4BD7" w:rsidRPr="00027AF3" w:rsidRDefault="00027AF3" w:rsidP="007C4BD7">
      <w:pPr>
        <w:rPr>
          <w:rFonts w:ascii="Univers" w:hAnsi="Univers"/>
        </w:rPr>
      </w:pPr>
      <w:r w:rsidRPr="00027AF3">
        <w:rPr>
          <w:rFonts w:ascii="Univers" w:hAnsi="Univers"/>
        </w:rPr>
        <w:t xml:space="preserve">Yours Sincerely </w:t>
      </w:r>
    </w:p>
    <w:p w:rsidR="00027AF3" w:rsidRPr="00027AF3" w:rsidRDefault="00027AF3" w:rsidP="008F4D51">
      <w:pPr>
        <w:rPr>
          <w:rFonts w:ascii="Univers" w:hAnsi="Univers"/>
        </w:rPr>
      </w:pPr>
      <w:r w:rsidRPr="00027AF3">
        <w:rPr>
          <w:rFonts w:ascii="Univers" w:hAnsi="Univers"/>
          <w:noProof/>
          <w:lang w:eastAsia="en-GB"/>
        </w:rPr>
        <w:drawing>
          <wp:inline distT="0" distB="0" distL="0" distR="0">
            <wp:extent cx="1371600" cy="285750"/>
            <wp:effectExtent l="0" t="0" r="0" b="0"/>
            <wp:docPr id="3" name="Picture 3" descr="\\dc1\FR\p.darbandi\My Documents\Marketing\T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1\FR\p.darbandi\My Documents\Marketing\TH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9528" cy="308235"/>
                    </a:xfrm>
                    <a:prstGeom prst="rect">
                      <a:avLst/>
                    </a:prstGeom>
                    <a:noFill/>
                    <a:ln>
                      <a:noFill/>
                    </a:ln>
                  </pic:spPr>
                </pic:pic>
              </a:graphicData>
            </a:graphic>
          </wp:inline>
        </w:drawing>
      </w:r>
    </w:p>
    <w:p w:rsidR="00242E91" w:rsidRPr="00027AF3" w:rsidRDefault="00027AF3" w:rsidP="00027AF3">
      <w:pPr>
        <w:spacing w:after="0"/>
        <w:rPr>
          <w:rFonts w:ascii="Univers" w:hAnsi="Univers"/>
        </w:rPr>
      </w:pPr>
      <w:r w:rsidRPr="00027AF3">
        <w:rPr>
          <w:rFonts w:ascii="Univers" w:hAnsi="Univers"/>
        </w:rPr>
        <w:t xml:space="preserve">Tehmina Hashmi </w:t>
      </w:r>
      <w:bookmarkStart w:id="0" w:name="_GoBack"/>
      <w:bookmarkEnd w:id="0"/>
    </w:p>
    <w:p w:rsidR="00027AF3" w:rsidRPr="00027AF3" w:rsidRDefault="00027AF3" w:rsidP="00027AF3">
      <w:pPr>
        <w:spacing w:after="0"/>
        <w:rPr>
          <w:rFonts w:ascii="Univers" w:hAnsi="Univers"/>
        </w:rPr>
      </w:pPr>
      <w:r w:rsidRPr="00027AF3">
        <w:rPr>
          <w:rFonts w:ascii="Univers" w:hAnsi="Univers"/>
        </w:rPr>
        <w:t xml:space="preserve">Executive Principal </w:t>
      </w:r>
    </w:p>
    <w:sectPr w:rsidR="00027AF3" w:rsidRPr="00027AF3" w:rsidSect="00F4730A">
      <w:headerReference w:type="default" r:id="rId12"/>
      <w:footerReference w:type="default" r:id="rId13"/>
      <w:pgSz w:w="11907" w:h="16839" w:code="9"/>
      <w:pgMar w:top="2552" w:right="1134" w:bottom="1440" w:left="1134"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BD7" w:rsidRDefault="007C4BD7" w:rsidP="00242E91">
      <w:pPr>
        <w:spacing w:after="0" w:line="240" w:lineRule="auto"/>
      </w:pPr>
      <w:r>
        <w:separator/>
      </w:r>
    </w:p>
  </w:endnote>
  <w:endnote w:type="continuationSeparator" w:id="0">
    <w:p w:rsidR="007C4BD7" w:rsidRDefault="007C4BD7" w:rsidP="0024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E82" w:rsidRDefault="00117E82" w:rsidP="006823A4">
    <w:pPr>
      <w:pStyle w:val="Footer"/>
      <w:jc w:val="center"/>
      <w:rPr>
        <w:noProof/>
        <w:lang w:eastAsia="en-GB"/>
      </w:rPr>
    </w:pPr>
  </w:p>
  <w:p w:rsidR="005E1407" w:rsidRPr="003E285B" w:rsidRDefault="006823A4" w:rsidP="006823A4">
    <w:pPr>
      <w:pStyle w:val="Footer"/>
      <w:jc w:val="center"/>
    </w:pPr>
    <w:r>
      <w:rPr>
        <w:noProof/>
        <w:lang w:eastAsia="en-GB"/>
      </w:rPr>
      <w:drawing>
        <wp:inline distT="0" distB="0" distL="0" distR="0" wp14:anchorId="78BDDFBC" wp14:editId="68917DDE">
          <wp:extent cx="6351311" cy="95176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Logos v17.jpg"/>
                  <pic:cNvPicPr/>
                </pic:nvPicPr>
                <pic:blipFill>
                  <a:blip r:embed="rId1">
                    <a:extLst>
                      <a:ext uri="{28A0092B-C50C-407E-A947-70E740481C1C}">
                        <a14:useLocalDpi xmlns:a14="http://schemas.microsoft.com/office/drawing/2010/main" val="0"/>
                      </a:ext>
                    </a:extLst>
                  </a:blip>
                  <a:stretch>
                    <a:fillRect/>
                  </a:stretch>
                </pic:blipFill>
                <pic:spPr>
                  <a:xfrm>
                    <a:off x="0" y="0"/>
                    <a:ext cx="6351311" cy="9517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BD7" w:rsidRDefault="007C4BD7" w:rsidP="00242E91">
      <w:pPr>
        <w:spacing w:after="0" w:line="240" w:lineRule="auto"/>
      </w:pPr>
      <w:r>
        <w:separator/>
      </w:r>
    </w:p>
  </w:footnote>
  <w:footnote w:type="continuationSeparator" w:id="0">
    <w:p w:rsidR="007C4BD7" w:rsidRDefault="007C4BD7" w:rsidP="00242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407" w:rsidRDefault="005E1407" w:rsidP="00F4730A">
    <w:pPr>
      <w:pStyle w:val="Header"/>
    </w:pPr>
    <w:r>
      <w:rPr>
        <w:noProof/>
        <w:lang w:eastAsia="en-GB"/>
      </w:rPr>
      <w:drawing>
        <wp:anchor distT="0" distB="0" distL="114300" distR="114300" simplePos="0" relativeHeight="251659264" behindDoc="0" locked="0" layoutInCell="1" allowOverlap="1" wp14:anchorId="78BDDFBA" wp14:editId="78BDDFBB">
          <wp:simplePos x="0" y="0"/>
          <wp:positionH relativeFrom="column">
            <wp:posOffset>-5715</wp:posOffset>
          </wp:positionH>
          <wp:positionV relativeFrom="paragraph">
            <wp:posOffset>135890</wp:posOffset>
          </wp:positionV>
          <wp:extent cx="3068320" cy="6711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ford-Academy-logo-resiz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893" cy="6724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E3895"/>
    <w:multiLevelType w:val="multilevel"/>
    <w:tmpl w:val="BE6A8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2767F9"/>
    <w:multiLevelType w:val="multilevel"/>
    <w:tmpl w:val="0A3A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9F7EC7"/>
    <w:multiLevelType w:val="multilevel"/>
    <w:tmpl w:val="D224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CB50B69"/>
    <w:multiLevelType w:val="hybridMultilevel"/>
    <w:tmpl w:val="B67C2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BD7"/>
    <w:rsid w:val="000144CC"/>
    <w:rsid w:val="00027AF3"/>
    <w:rsid w:val="000A1D62"/>
    <w:rsid w:val="000C1A34"/>
    <w:rsid w:val="00101D59"/>
    <w:rsid w:val="00117E82"/>
    <w:rsid w:val="001F0061"/>
    <w:rsid w:val="00242E91"/>
    <w:rsid w:val="002C1460"/>
    <w:rsid w:val="003E285B"/>
    <w:rsid w:val="0045717A"/>
    <w:rsid w:val="004B76ED"/>
    <w:rsid w:val="004F488D"/>
    <w:rsid w:val="005054ED"/>
    <w:rsid w:val="005E1407"/>
    <w:rsid w:val="006823A4"/>
    <w:rsid w:val="006B10D7"/>
    <w:rsid w:val="00704990"/>
    <w:rsid w:val="007C4BD7"/>
    <w:rsid w:val="007F36C9"/>
    <w:rsid w:val="008143C2"/>
    <w:rsid w:val="008C2E43"/>
    <w:rsid w:val="008F4D51"/>
    <w:rsid w:val="009D7F00"/>
    <w:rsid w:val="00A23790"/>
    <w:rsid w:val="00B23777"/>
    <w:rsid w:val="00B65C82"/>
    <w:rsid w:val="00BE4218"/>
    <w:rsid w:val="00D46895"/>
    <w:rsid w:val="00D51DE4"/>
    <w:rsid w:val="00D80FBB"/>
    <w:rsid w:val="00D8118F"/>
    <w:rsid w:val="00F4730A"/>
    <w:rsid w:val="00F74212"/>
    <w:rsid w:val="00F8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DDFB3"/>
  <w15:docId w15:val="{E7852CF0-4E1A-4696-A3A4-92F23D6E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BD7"/>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E91"/>
  </w:style>
  <w:style w:type="paragraph" w:styleId="ListParagraph">
    <w:name w:val="List Paragraph"/>
    <w:basedOn w:val="Normal"/>
    <w:uiPriority w:val="34"/>
    <w:qFormat/>
    <w:rsid w:val="007C4B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715239">
      <w:bodyDiv w:val="1"/>
      <w:marLeft w:val="0"/>
      <w:marRight w:val="0"/>
      <w:marTop w:val="0"/>
      <w:marBottom w:val="0"/>
      <w:divBdr>
        <w:top w:val="none" w:sz="0" w:space="0" w:color="auto"/>
        <w:left w:val="none" w:sz="0" w:space="0" w:color="auto"/>
        <w:bottom w:val="none" w:sz="0" w:space="0" w:color="auto"/>
        <w:right w:val="none" w:sz="0" w:space="0" w:color="auto"/>
      </w:divBdr>
    </w:div>
    <w:div w:id="196804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c1\FR\p.darbandi\My%20Documents\Admin%20Templates\Letterhead\Letterhead%20Logo%20-%20Version%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Flow_SignoffStatus xmlns="087b3cd8-b549-4b67-a923-670dd01e8a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BD7A8FBF06454B9225E82109A5E87B" ma:contentTypeVersion="6" ma:contentTypeDescription="Create a new document." ma:contentTypeScope="" ma:versionID="431f4df8fef2379595afd8e38e8fb9b9">
  <xsd:schema xmlns:xsd="http://www.w3.org/2001/XMLSchema" xmlns:xs="http://www.w3.org/2001/XMLSchema" xmlns:p="http://schemas.microsoft.com/office/2006/metadata/properties" xmlns:ns1="http://schemas.microsoft.com/sharepoint/v3" xmlns:ns2="07214e35-172c-4f71-b7f5-bf771ddaa3f3" xmlns:ns3="087b3cd8-b549-4b67-a923-670dd01e8a13" targetNamespace="http://schemas.microsoft.com/office/2006/metadata/properties" ma:root="true" ma:fieldsID="a49f4cd8ed8db3a5139797753a69ba05" ns1:_="" ns2:_="" ns3:_="">
    <xsd:import namespace="http://schemas.microsoft.com/sharepoint/v3"/>
    <xsd:import namespace="07214e35-172c-4f71-b7f5-bf771ddaa3f3"/>
    <xsd:import namespace="087b3cd8-b549-4b67-a923-670dd01e8a13"/>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14e35-172c-4f71-b7f5-bf771ddaa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7b3cd8-b549-4b67-a923-670dd01e8a1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_Flow_SignoffStatus" ma:index="14" nillable="true" ma:displayName="Sign-off status" ma:internalName="_x0024_Resources_x003a_core_x002c_Signoff_Status_x003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2.xml><?xml version="1.0" encoding="utf-8"?>
<ds:datastoreItem xmlns:ds="http://schemas.openxmlformats.org/officeDocument/2006/customXml" ds:itemID="{10BCF3CF-8B44-4F47-B747-718F49452CB1}">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087b3cd8-b549-4b67-a923-670dd01e8a13"/>
    <ds:schemaRef ds:uri="07214e35-172c-4f71-b7f5-bf771ddaa3f3"/>
    <ds:schemaRef ds:uri="http://schemas.microsoft.com/sharepoint/v3"/>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3DC362C-E7DD-4921-A1F0-5F068241B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214e35-172c-4f71-b7f5-bf771ddaa3f3"/>
    <ds:schemaRef ds:uri="087b3cd8-b549-4b67-a923-670dd01e8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73BFDB-6D2C-4C15-968A-E1451B43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Logo - Version 21</Template>
  <TotalTime>40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Darbandi</dc:creator>
  <cp:lastModifiedBy>Philippa Darbandi</cp:lastModifiedBy>
  <cp:revision>1</cp:revision>
  <cp:lastPrinted>2011-03-14T13:06:00Z</cp:lastPrinted>
  <dcterms:created xsi:type="dcterms:W3CDTF">2020-08-24T12:20:00Z</dcterms:created>
  <dcterms:modified xsi:type="dcterms:W3CDTF">2020-08-24T13:01:00Z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0x01010073BD7A8FBF06454B9225E82109A5E87B</vt:lpwstr>
  </property>
</Properties>
</file>