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8A754" w14:textId="4785C45C" w:rsidR="00242E91" w:rsidRDefault="000279C4" w:rsidP="008F4D51">
      <w:pPr>
        <w:rPr>
          <w:rFonts w:ascii="Univers" w:hAnsi="Univers"/>
        </w:rPr>
      </w:pPr>
      <w:r>
        <w:rPr>
          <w:rFonts w:ascii="Univers" w:hAnsi="Univers"/>
        </w:rPr>
        <w:t>26</w:t>
      </w:r>
      <w:r w:rsidRPr="000279C4">
        <w:rPr>
          <w:rFonts w:ascii="Univers" w:hAnsi="Univers"/>
          <w:vertAlign w:val="superscript"/>
        </w:rPr>
        <w:t>th</w:t>
      </w:r>
      <w:r>
        <w:rPr>
          <w:rFonts w:ascii="Univers" w:hAnsi="Univers"/>
        </w:rPr>
        <w:t xml:space="preserve"> March 2021</w:t>
      </w:r>
    </w:p>
    <w:p w14:paraId="71CAD7EF" w14:textId="72BFD314" w:rsidR="000279C4" w:rsidRDefault="000279C4" w:rsidP="008F4D51">
      <w:pPr>
        <w:rPr>
          <w:rFonts w:ascii="Univers" w:hAnsi="Univers"/>
        </w:rPr>
      </w:pPr>
      <w:r>
        <w:rPr>
          <w:rFonts w:ascii="Univers" w:hAnsi="Univers"/>
        </w:rPr>
        <w:t>REF:210326PDI/MSE</w:t>
      </w:r>
    </w:p>
    <w:p w14:paraId="4411A9C4" w14:textId="4CB8CC0D" w:rsidR="000279C4" w:rsidRDefault="000279C4" w:rsidP="008F4D51">
      <w:pPr>
        <w:rPr>
          <w:rFonts w:ascii="Univers" w:hAnsi="Univers"/>
        </w:rPr>
      </w:pPr>
      <w:r>
        <w:rPr>
          <w:rFonts w:ascii="Univers" w:hAnsi="Univers"/>
        </w:rPr>
        <w:t>Dear Parent/</w:t>
      </w:r>
      <w:proofErr w:type="spellStart"/>
      <w:r>
        <w:rPr>
          <w:rFonts w:ascii="Univers" w:hAnsi="Univers"/>
        </w:rPr>
        <w:t>Carers</w:t>
      </w:r>
      <w:proofErr w:type="spellEnd"/>
    </w:p>
    <w:p w14:paraId="6878DAC6" w14:textId="3CAA28B1" w:rsidR="000279C4" w:rsidRPr="000279C4" w:rsidRDefault="000279C4" w:rsidP="000279C4">
      <w:pPr>
        <w:jc w:val="center"/>
        <w:rPr>
          <w:rFonts w:ascii="Univers" w:hAnsi="Univers"/>
          <w:b/>
          <w:bCs/>
        </w:rPr>
      </w:pPr>
      <w:r w:rsidRPr="000279C4">
        <w:rPr>
          <w:rFonts w:ascii="Univers" w:hAnsi="Univers"/>
          <w:b/>
          <w:bCs/>
        </w:rPr>
        <w:t>RE: Primary Breakfast Club</w:t>
      </w:r>
    </w:p>
    <w:p w14:paraId="69CFDE1A" w14:textId="4FA6FDB3" w:rsidR="000279C4" w:rsidRDefault="000279C4" w:rsidP="008F4D51">
      <w:pPr>
        <w:rPr>
          <w:rFonts w:ascii="Univers" w:hAnsi="Univers"/>
        </w:rPr>
      </w:pPr>
      <w:r>
        <w:rPr>
          <w:rFonts w:ascii="Univers" w:hAnsi="Univers"/>
        </w:rPr>
        <w:t>From Monday 12</w:t>
      </w:r>
      <w:r w:rsidRPr="000279C4">
        <w:rPr>
          <w:rFonts w:ascii="Univers" w:hAnsi="Univers"/>
          <w:vertAlign w:val="superscript"/>
        </w:rPr>
        <w:t>th</w:t>
      </w:r>
      <w:r>
        <w:rPr>
          <w:rFonts w:ascii="Univers" w:hAnsi="Univers"/>
        </w:rPr>
        <w:t xml:space="preserve"> April 2021 we </w:t>
      </w:r>
      <w:r w:rsidR="00FE54CB">
        <w:rPr>
          <w:rFonts w:ascii="Univers" w:hAnsi="Univers"/>
        </w:rPr>
        <w:t xml:space="preserve">will be offering a breakfast club for a small number of learners in primary. </w:t>
      </w:r>
    </w:p>
    <w:p w14:paraId="17DC3EBF" w14:textId="47775AAA" w:rsidR="00FE54CB" w:rsidRDefault="00FE54CB" w:rsidP="008F4D51">
      <w:pPr>
        <w:rPr>
          <w:rFonts w:ascii="Univers" w:hAnsi="Univers"/>
        </w:rPr>
      </w:pPr>
      <w:r>
        <w:rPr>
          <w:rFonts w:ascii="Univers" w:hAnsi="Univers"/>
        </w:rPr>
        <w:t xml:space="preserve">Due to Covid-19 </w:t>
      </w:r>
      <w:proofErr w:type="gramStart"/>
      <w:r>
        <w:rPr>
          <w:rFonts w:ascii="Univers" w:hAnsi="Univers"/>
        </w:rPr>
        <w:t>at the moment</w:t>
      </w:r>
      <w:proofErr w:type="gramEnd"/>
      <w:r>
        <w:rPr>
          <w:rFonts w:ascii="Univers" w:hAnsi="Univers"/>
        </w:rPr>
        <w:t xml:space="preserve"> we can safely accommodate 15 learners. </w:t>
      </w:r>
    </w:p>
    <w:p w14:paraId="48DDF93C" w14:textId="59944AC2" w:rsidR="00FE54CB" w:rsidRDefault="00FE54CB" w:rsidP="008F4D51">
      <w:pPr>
        <w:rPr>
          <w:rFonts w:ascii="Univers" w:hAnsi="Univers"/>
        </w:rPr>
      </w:pPr>
      <w:r>
        <w:rPr>
          <w:rFonts w:ascii="Univers" w:hAnsi="Univers"/>
        </w:rPr>
        <w:t xml:space="preserve">Places will be allocated on a first come first served basis and a place will not be confirmed until full payment is made for the term in advance. </w:t>
      </w:r>
    </w:p>
    <w:p w14:paraId="2904E565" w14:textId="211DCFBC" w:rsidR="00FE54CB" w:rsidRDefault="00FE54CB" w:rsidP="008F4D51">
      <w:pPr>
        <w:rPr>
          <w:rFonts w:ascii="Univers" w:hAnsi="Univers"/>
        </w:rPr>
      </w:pPr>
      <w:r>
        <w:rPr>
          <w:rFonts w:ascii="Univers" w:hAnsi="Univers"/>
        </w:rPr>
        <w:t xml:space="preserve">Breakfast club will open at 07:30am and cereal and fruit will be available. There will be games and a </w:t>
      </w:r>
      <w:proofErr w:type="gramStart"/>
      <w:r>
        <w:rPr>
          <w:rFonts w:ascii="Univers" w:hAnsi="Univers"/>
        </w:rPr>
        <w:t>daily activities</w:t>
      </w:r>
      <w:proofErr w:type="gramEnd"/>
      <w:r>
        <w:rPr>
          <w:rFonts w:ascii="Univers" w:hAnsi="Univers"/>
        </w:rPr>
        <w:t xml:space="preserve"> for the learners. </w:t>
      </w:r>
    </w:p>
    <w:p w14:paraId="4CE6C1DF" w14:textId="75CF05B1" w:rsidR="00FE54CB" w:rsidRDefault="00FE54CB" w:rsidP="008F4D51">
      <w:pPr>
        <w:rPr>
          <w:rFonts w:ascii="Univers" w:hAnsi="Univers"/>
        </w:rPr>
      </w:pPr>
      <w:r>
        <w:rPr>
          <w:rFonts w:ascii="Univers" w:hAnsi="Univers"/>
        </w:rPr>
        <w:t xml:space="preserve">Breakfast club will be £1.50 daily and therefore for the full term will be £51 </w:t>
      </w:r>
    </w:p>
    <w:p w14:paraId="0C8E61F7" w14:textId="2291A07F" w:rsidR="00FE54CB" w:rsidRDefault="00FE54CB" w:rsidP="008F4D51">
      <w:pPr>
        <w:rPr>
          <w:rFonts w:ascii="Univers" w:hAnsi="Univers"/>
        </w:rPr>
      </w:pPr>
      <w:r>
        <w:rPr>
          <w:rFonts w:ascii="Univers" w:hAnsi="Univers"/>
        </w:rPr>
        <w:t xml:space="preserve">To book a place and make payment this can be done via </w:t>
      </w:r>
      <w:proofErr w:type="spellStart"/>
      <w:r>
        <w:rPr>
          <w:rFonts w:ascii="Univers" w:hAnsi="Univers"/>
        </w:rPr>
        <w:t>Weduc</w:t>
      </w:r>
      <w:proofErr w:type="spellEnd"/>
      <w:r>
        <w:rPr>
          <w:rFonts w:ascii="Univers" w:hAnsi="Univers"/>
        </w:rPr>
        <w:t xml:space="preserve">. The option to pay for the trip will be in the payment options. Once the club has reached 15 then the service will </w:t>
      </w:r>
      <w:proofErr w:type="gramStart"/>
      <w:r>
        <w:rPr>
          <w:rFonts w:ascii="Univers" w:hAnsi="Univers"/>
        </w:rPr>
        <w:t>lock</w:t>
      </w:r>
      <w:proofErr w:type="gramEnd"/>
      <w:r>
        <w:rPr>
          <w:rFonts w:ascii="Univers" w:hAnsi="Univers"/>
        </w:rPr>
        <w:t xml:space="preserve"> and you will not be able to book on. </w:t>
      </w:r>
    </w:p>
    <w:p w14:paraId="47C6E833" w14:textId="56C16089" w:rsidR="00FE54CB" w:rsidRDefault="00FE54CB" w:rsidP="008F4D51">
      <w:pPr>
        <w:rPr>
          <w:rFonts w:ascii="Univers" w:hAnsi="Univers"/>
        </w:rPr>
      </w:pPr>
      <w:r>
        <w:rPr>
          <w:rFonts w:ascii="Univers" w:hAnsi="Univers"/>
        </w:rPr>
        <w:t xml:space="preserve">Yours Sincerely </w:t>
      </w:r>
    </w:p>
    <w:p w14:paraId="53A14EF2" w14:textId="4BF6868F" w:rsidR="00FE54CB" w:rsidRPr="00FE54CB" w:rsidRDefault="00FE54CB" w:rsidP="008F4D51">
      <w:pPr>
        <w:rPr>
          <w:rFonts w:ascii="Brush Script Std" w:hAnsi="Brush Script Std"/>
          <w:sz w:val="24"/>
          <w:szCs w:val="24"/>
        </w:rPr>
      </w:pPr>
      <w:proofErr w:type="spellStart"/>
      <w:r w:rsidRPr="00FE54CB">
        <w:rPr>
          <w:rFonts w:ascii="Brush Script Std" w:hAnsi="Brush Script Std"/>
          <w:sz w:val="24"/>
          <w:szCs w:val="24"/>
        </w:rPr>
        <w:t>C.Wainman</w:t>
      </w:r>
      <w:proofErr w:type="spellEnd"/>
    </w:p>
    <w:p w14:paraId="3AF2A91C" w14:textId="453C2D85" w:rsidR="00FE54CB" w:rsidRDefault="00FE54CB" w:rsidP="00FE54CB">
      <w:pPr>
        <w:spacing w:after="0"/>
        <w:rPr>
          <w:rFonts w:ascii="Univers" w:hAnsi="Univers"/>
        </w:rPr>
      </w:pPr>
      <w:r>
        <w:rPr>
          <w:rFonts w:ascii="Univers" w:hAnsi="Univers"/>
        </w:rPr>
        <w:t xml:space="preserve">Christopher Wainman </w:t>
      </w:r>
    </w:p>
    <w:p w14:paraId="30AB213B" w14:textId="64E94460" w:rsidR="00FE54CB" w:rsidRPr="008F4D51" w:rsidRDefault="00FE54CB" w:rsidP="00FE54CB">
      <w:pPr>
        <w:spacing w:after="0"/>
        <w:rPr>
          <w:rFonts w:ascii="Univers" w:hAnsi="Univers"/>
        </w:rPr>
      </w:pPr>
      <w:r w:rsidRPr="00FE54CB">
        <w:rPr>
          <w:rFonts w:ascii="Univers" w:hAnsi="Univers"/>
        </w:rPr>
        <w:t>PE Coach &amp; Nurture Partner</w:t>
      </w:r>
    </w:p>
    <w:sectPr w:rsidR="00FE54CB" w:rsidRPr="008F4D51" w:rsidSect="00F4730A">
      <w:headerReference w:type="default" r:id="rId9"/>
      <w:footerReference w:type="default" r:id="rId10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81C22" w14:textId="77777777" w:rsidR="000279C4" w:rsidRDefault="000279C4" w:rsidP="00242E91">
      <w:pPr>
        <w:spacing w:after="0" w:line="240" w:lineRule="auto"/>
      </w:pPr>
      <w:r>
        <w:separator/>
      </w:r>
    </w:p>
  </w:endnote>
  <w:endnote w:type="continuationSeparator" w:id="0">
    <w:p w14:paraId="58535A14" w14:textId="77777777" w:rsidR="000279C4" w:rsidRDefault="000279C4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Brush Script Std">
    <w:panose1 w:val="03060802040607070404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C760B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47693E5D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2506458A" wp14:editId="7CA68171">
          <wp:extent cx="6351311" cy="951763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1311" cy="951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80E9D" w14:textId="77777777" w:rsidR="000279C4" w:rsidRDefault="000279C4" w:rsidP="00242E91">
      <w:pPr>
        <w:spacing w:after="0" w:line="240" w:lineRule="auto"/>
      </w:pPr>
      <w:r>
        <w:separator/>
      </w:r>
    </w:p>
  </w:footnote>
  <w:footnote w:type="continuationSeparator" w:id="0">
    <w:p w14:paraId="4236E4E9" w14:textId="77777777" w:rsidR="000279C4" w:rsidRDefault="000279C4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169EE" w14:textId="77777777" w:rsidR="005E1407" w:rsidRDefault="005E1407" w:rsidP="00F4730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62C23EB" wp14:editId="666AA9F0">
          <wp:simplePos x="0" y="0"/>
          <wp:positionH relativeFrom="column">
            <wp:posOffset>-5715</wp:posOffset>
          </wp:positionH>
          <wp:positionV relativeFrom="paragraph">
            <wp:posOffset>135890</wp:posOffset>
          </wp:positionV>
          <wp:extent cx="3068320" cy="6711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dford-Academy-logo-resizab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3893" cy="672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C4"/>
    <w:rsid w:val="000144CC"/>
    <w:rsid w:val="000279C4"/>
    <w:rsid w:val="000A1D62"/>
    <w:rsid w:val="000C1A34"/>
    <w:rsid w:val="00101D59"/>
    <w:rsid w:val="00117E82"/>
    <w:rsid w:val="001F0061"/>
    <w:rsid w:val="00242E91"/>
    <w:rsid w:val="002C1460"/>
    <w:rsid w:val="003E285B"/>
    <w:rsid w:val="0045717A"/>
    <w:rsid w:val="004B76ED"/>
    <w:rsid w:val="004F488D"/>
    <w:rsid w:val="005054ED"/>
    <w:rsid w:val="005E1407"/>
    <w:rsid w:val="006823A4"/>
    <w:rsid w:val="006B10D7"/>
    <w:rsid w:val="00704990"/>
    <w:rsid w:val="007F36C9"/>
    <w:rsid w:val="008143C2"/>
    <w:rsid w:val="008C2E43"/>
    <w:rsid w:val="008F4D51"/>
    <w:rsid w:val="009D7F00"/>
    <w:rsid w:val="00A23790"/>
    <w:rsid w:val="00B23777"/>
    <w:rsid w:val="00B65C82"/>
    <w:rsid w:val="00BE4218"/>
    <w:rsid w:val="00D46895"/>
    <w:rsid w:val="00D51DE4"/>
    <w:rsid w:val="00F4730A"/>
    <w:rsid w:val="00F74212"/>
    <w:rsid w:val="00F82166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B9BB5"/>
  <w15:docId w15:val="{79AEFEDD-54F9-4CD2-ABD4-98022D77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c1\FR\p.darbandi\My%20Documents\Admin%20Templates\Letterhead\Letterhead%20Logo%20-%20Version%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CF3CF-8B44-4F47-B747-718F49452C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7b3cd8-b549-4b67-a923-670dd01e8a13"/>
  </ds:schemaRefs>
</ds:datastoreItem>
</file>

<file path=customXml/itemProps3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Logo - Version 21</Template>
  <TotalTime>33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Philippa Darbandi</dc:creator>
  <cp:lastModifiedBy>Philippa Darbandi</cp:lastModifiedBy>
  <cp:revision>1</cp:revision>
  <cp:lastPrinted>2011-03-14T13:06:00Z</cp:lastPrinted>
  <dcterms:created xsi:type="dcterms:W3CDTF">2021-03-26T08:13:00Z</dcterms:created>
  <dcterms:modified xsi:type="dcterms:W3CDTF">2021-03-26T08:46:00Z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